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891" w:rsidRPr="008B4891" w:rsidRDefault="008B4891" w:rsidP="008B4891">
      <w:pPr>
        <w:jc w:val="center"/>
        <w:rPr>
          <w:b/>
        </w:rPr>
      </w:pPr>
      <w:r w:rsidRPr="008B4891">
        <w:rPr>
          <w:b/>
        </w:rPr>
        <w:t xml:space="preserve">2022-2023 Season </w:t>
      </w:r>
      <w:r w:rsidR="00043117">
        <w:rPr>
          <w:b/>
        </w:rPr>
        <w:t xml:space="preserve">Program Advertisement </w:t>
      </w:r>
      <w:r w:rsidRPr="008B4891">
        <w:rPr>
          <w:b/>
        </w:rPr>
        <w:t>Form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0"/>
        <w:gridCol w:w="814"/>
        <w:gridCol w:w="809"/>
        <w:gridCol w:w="6647"/>
      </w:tblGrid>
      <w:tr w:rsidR="00650259" w:rsidRPr="00846B76" w:rsidTr="006A4B99">
        <w:tc>
          <w:tcPr>
            <w:tcW w:w="1442" w:type="pct"/>
            <w:gridSpan w:val="3"/>
            <w:vAlign w:val="bottom"/>
          </w:tcPr>
          <w:p w:rsidR="00650259" w:rsidRPr="00560314" w:rsidRDefault="00C36582" w:rsidP="00C36582">
            <w:pPr>
              <w:rPr>
                <w:sz w:val="24"/>
              </w:rPr>
            </w:pPr>
            <w:r w:rsidRPr="00560314">
              <w:rPr>
                <w:sz w:val="24"/>
              </w:rPr>
              <w:t>Name</w:t>
            </w:r>
            <w:r w:rsidR="008B4891" w:rsidRPr="00560314">
              <w:rPr>
                <w:sz w:val="24"/>
              </w:rPr>
              <w:t xml:space="preserve"> of WCCS Member</w:t>
            </w:r>
          </w:p>
        </w:tc>
        <w:tc>
          <w:tcPr>
            <w:tcW w:w="3558" w:type="pct"/>
            <w:tcBorders>
              <w:bottom w:val="single" w:sz="4" w:space="0" w:color="auto"/>
            </w:tcBorders>
            <w:vAlign w:val="bottom"/>
          </w:tcPr>
          <w:p w:rsidR="00650259" w:rsidRPr="006A4B99" w:rsidRDefault="00650259" w:rsidP="00346DE2">
            <w:pPr>
              <w:spacing w:before="240"/>
              <w:rPr>
                <w:sz w:val="22"/>
              </w:rPr>
            </w:pPr>
          </w:p>
        </w:tc>
      </w:tr>
      <w:tr w:rsidR="00043117" w:rsidRPr="00846B76" w:rsidTr="006A4B99">
        <w:tc>
          <w:tcPr>
            <w:tcW w:w="1442" w:type="pct"/>
            <w:gridSpan w:val="3"/>
            <w:vAlign w:val="bottom"/>
          </w:tcPr>
          <w:p w:rsidR="00043117" w:rsidRPr="00560314" w:rsidRDefault="00043117" w:rsidP="00043117">
            <w:pPr>
              <w:rPr>
                <w:sz w:val="24"/>
              </w:rPr>
            </w:pPr>
            <w:r>
              <w:rPr>
                <w:sz w:val="24"/>
              </w:rPr>
              <w:t>Name of Business</w:t>
            </w:r>
          </w:p>
        </w:tc>
        <w:tc>
          <w:tcPr>
            <w:tcW w:w="3558" w:type="pct"/>
            <w:tcBorders>
              <w:bottom w:val="single" w:sz="4" w:space="0" w:color="auto"/>
            </w:tcBorders>
            <w:vAlign w:val="bottom"/>
          </w:tcPr>
          <w:p w:rsidR="00043117" w:rsidRPr="006A4B99" w:rsidRDefault="00043117" w:rsidP="00346DE2">
            <w:pPr>
              <w:spacing w:before="240"/>
              <w:rPr>
                <w:sz w:val="22"/>
              </w:rPr>
            </w:pPr>
          </w:p>
        </w:tc>
      </w:tr>
      <w:tr w:rsidR="00650259" w:rsidRPr="00846B76" w:rsidTr="006A4B99">
        <w:tc>
          <w:tcPr>
            <w:tcW w:w="1442" w:type="pct"/>
            <w:gridSpan w:val="3"/>
            <w:vAlign w:val="bottom"/>
          </w:tcPr>
          <w:p w:rsidR="00650259" w:rsidRPr="00560314" w:rsidRDefault="00043117" w:rsidP="00043117">
            <w:pPr>
              <w:rPr>
                <w:sz w:val="24"/>
              </w:rPr>
            </w:pPr>
            <w:r>
              <w:rPr>
                <w:sz w:val="24"/>
              </w:rPr>
              <w:t>Your Name</w:t>
            </w:r>
          </w:p>
        </w:tc>
        <w:tc>
          <w:tcPr>
            <w:tcW w:w="3558" w:type="pct"/>
            <w:tcBorders>
              <w:bottom w:val="single" w:sz="4" w:space="0" w:color="auto"/>
            </w:tcBorders>
            <w:vAlign w:val="bottom"/>
          </w:tcPr>
          <w:p w:rsidR="00650259" w:rsidRPr="006A4B99" w:rsidRDefault="00650259" w:rsidP="00346DE2">
            <w:pPr>
              <w:spacing w:before="240"/>
              <w:rPr>
                <w:sz w:val="22"/>
              </w:rPr>
            </w:pPr>
          </w:p>
        </w:tc>
      </w:tr>
      <w:tr w:rsidR="00650259" w:rsidRPr="00846B76" w:rsidTr="00B31104">
        <w:sdt>
          <w:sdtPr>
            <w:rPr>
              <w:sz w:val="24"/>
            </w:rPr>
            <w:id w:val="572943512"/>
            <w:placeholder>
              <w:docPart w:val="E9533879AA934E7BA9EE02AA36B81C0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:rsidR="00650259" w:rsidRPr="00560314" w:rsidRDefault="00346DE2" w:rsidP="00346DE2">
                <w:pPr>
                  <w:rPr>
                    <w:sz w:val="24"/>
                  </w:rPr>
                </w:pPr>
                <w:r w:rsidRPr="00560314">
                  <w:rPr>
                    <w:sz w:val="24"/>
                  </w:rPr>
                  <w:t>Address</w:t>
                </w:r>
              </w:p>
            </w:tc>
          </w:sdtContent>
        </w:sdt>
        <w:tc>
          <w:tcPr>
            <w:tcW w:w="3990" w:type="pct"/>
            <w:gridSpan w:val="2"/>
            <w:tcBorders>
              <w:bottom w:val="single" w:sz="4" w:space="0" w:color="auto"/>
            </w:tcBorders>
            <w:vAlign w:val="bottom"/>
          </w:tcPr>
          <w:p w:rsidR="00650259" w:rsidRPr="00560314" w:rsidRDefault="00650259" w:rsidP="00346DE2">
            <w:pPr>
              <w:spacing w:before="240"/>
              <w:rPr>
                <w:sz w:val="24"/>
              </w:rPr>
            </w:pPr>
          </w:p>
        </w:tc>
      </w:tr>
      <w:tr w:rsidR="00650259" w:rsidRPr="00846B76" w:rsidTr="00B31104">
        <w:sdt>
          <w:sdtPr>
            <w:rPr>
              <w:sz w:val="24"/>
            </w:rPr>
            <w:id w:val="-521243642"/>
            <w:placeholder>
              <w:docPart w:val="1D708205DF164B6A9366FE064DE059D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:rsidR="00650259" w:rsidRPr="00560314" w:rsidRDefault="00346DE2" w:rsidP="00346DE2">
                <w:pPr>
                  <w:rPr>
                    <w:sz w:val="24"/>
                  </w:rPr>
                </w:pPr>
                <w:r w:rsidRPr="00560314">
                  <w:rPr>
                    <w:sz w:val="24"/>
                  </w:rPr>
                  <w:t>City/State/Zip</w:t>
                </w:r>
              </w:p>
            </w:tc>
          </w:sdtContent>
        </w:sdt>
        <w:tc>
          <w:tcPr>
            <w:tcW w:w="3990" w:type="pct"/>
            <w:gridSpan w:val="2"/>
            <w:tcBorders>
              <w:bottom w:val="single" w:sz="4" w:space="0" w:color="auto"/>
            </w:tcBorders>
            <w:vAlign w:val="bottom"/>
          </w:tcPr>
          <w:p w:rsidR="00650259" w:rsidRPr="00560314" w:rsidRDefault="00650259" w:rsidP="00346DE2">
            <w:pPr>
              <w:spacing w:before="240"/>
              <w:rPr>
                <w:sz w:val="24"/>
              </w:rPr>
            </w:pPr>
          </w:p>
        </w:tc>
      </w:tr>
      <w:tr w:rsidR="00650259" w:rsidRPr="00846B76" w:rsidTr="00B31104">
        <w:sdt>
          <w:sdtPr>
            <w:rPr>
              <w:sz w:val="24"/>
            </w:rPr>
            <w:id w:val="-965116832"/>
            <w:placeholder>
              <w:docPart w:val="2A0C578294E04524879FA9630F24449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:rsidR="00650259" w:rsidRPr="00560314" w:rsidRDefault="00346DE2" w:rsidP="00346DE2">
                <w:pPr>
                  <w:rPr>
                    <w:sz w:val="24"/>
                  </w:rPr>
                </w:pPr>
                <w:r w:rsidRPr="00560314">
                  <w:rPr>
                    <w:sz w:val="24"/>
                  </w:rPr>
                  <w:t>Email</w:t>
                </w:r>
              </w:p>
            </w:tc>
          </w:sdtContent>
        </w:sdt>
        <w:tc>
          <w:tcPr>
            <w:tcW w:w="3990" w:type="pct"/>
            <w:gridSpan w:val="2"/>
            <w:tcBorders>
              <w:bottom w:val="single" w:sz="4" w:space="0" w:color="auto"/>
            </w:tcBorders>
            <w:vAlign w:val="bottom"/>
          </w:tcPr>
          <w:p w:rsidR="00650259" w:rsidRPr="00560314" w:rsidRDefault="00650259" w:rsidP="00346DE2">
            <w:pPr>
              <w:spacing w:before="240"/>
              <w:rPr>
                <w:sz w:val="24"/>
              </w:rPr>
            </w:pPr>
          </w:p>
        </w:tc>
      </w:tr>
      <w:tr w:rsidR="00B31104" w:rsidTr="004F75C1">
        <w:tc>
          <w:tcPr>
            <w:tcW w:w="5000" w:type="pct"/>
            <w:gridSpan w:val="4"/>
            <w:vAlign w:val="bottom"/>
          </w:tcPr>
          <w:p w:rsidR="00345A43" w:rsidRDefault="00345A43" w:rsidP="00B31104">
            <w:pPr>
              <w:rPr>
                <w:sz w:val="24"/>
              </w:rPr>
            </w:pPr>
          </w:p>
          <w:p w:rsidR="00B31104" w:rsidRDefault="00043117" w:rsidP="00B31104">
            <w:pPr>
              <w:rPr>
                <w:sz w:val="24"/>
              </w:rPr>
            </w:pPr>
            <w:r>
              <w:rPr>
                <w:sz w:val="24"/>
              </w:rPr>
              <w:t>You may elect to have your ad appear in only the December concert program, or you may purchase an ad for both concerts at this time:</w:t>
            </w:r>
          </w:p>
          <w:p w:rsidR="00043117" w:rsidRDefault="00043117" w:rsidP="00B31104">
            <w:pPr>
              <w:rPr>
                <w:sz w:val="24"/>
              </w:rPr>
            </w:pPr>
          </w:p>
          <w:tbl>
            <w:tblPr>
              <w:tblStyle w:val="TableGrid"/>
              <w:tblW w:w="9247" w:type="dxa"/>
              <w:tblLook w:val="04A0" w:firstRow="1" w:lastRow="0" w:firstColumn="1" w:lastColumn="0" w:noHBand="0" w:noVBand="1"/>
            </w:tblPr>
            <w:tblGrid>
              <w:gridCol w:w="4477"/>
              <w:gridCol w:w="2790"/>
              <w:gridCol w:w="1980"/>
            </w:tblGrid>
            <w:tr w:rsidR="00043117" w:rsidRPr="00560314" w:rsidTr="00345A43">
              <w:tc>
                <w:tcPr>
                  <w:tcW w:w="4477" w:type="dxa"/>
                </w:tcPr>
                <w:p w:rsidR="00043117" w:rsidRPr="00560314" w:rsidRDefault="00043117" w:rsidP="00043117">
                  <w:pPr>
                    <w:rPr>
                      <w:sz w:val="24"/>
                    </w:rPr>
                  </w:pPr>
                  <w:bookmarkStart w:id="0" w:name="_GoBack" w:colFirst="0" w:colLast="2"/>
                  <w:r>
                    <w:rPr>
                      <w:sz w:val="24"/>
                    </w:rPr>
                    <w:t>Ad Size</w:t>
                  </w:r>
                </w:p>
              </w:tc>
              <w:tc>
                <w:tcPr>
                  <w:tcW w:w="2790" w:type="dxa"/>
                </w:tcPr>
                <w:p w:rsidR="00043117" w:rsidRPr="00560314" w:rsidRDefault="00043117" w:rsidP="00043117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Cost – December Concert</w:t>
                  </w:r>
                </w:p>
              </w:tc>
              <w:tc>
                <w:tcPr>
                  <w:tcW w:w="1980" w:type="dxa"/>
                </w:tcPr>
                <w:p w:rsidR="00043117" w:rsidRPr="00560314" w:rsidRDefault="00043117" w:rsidP="00043117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Cost – Full Season</w:t>
                  </w:r>
                </w:p>
              </w:tc>
            </w:tr>
            <w:bookmarkEnd w:id="0"/>
            <w:tr w:rsidR="00043117" w:rsidRPr="00560314" w:rsidTr="00345A43">
              <w:tc>
                <w:tcPr>
                  <w:tcW w:w="4477" w:type="dxa"/>
                </w:tcPr>
                <w:p w:rsidR="00043117" w:rsidRPr="00560314" w:rsidRDefault="00043117" w:rsidP="00043117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Full Page – (App. 8 ½ </w:t>
                  </w:r>
                  <w:r w:rsidR="00345A43">
                    <w:rPr>
                      <w:sz w:val="24"/>
                    </w:rPr>
                    <w:t xml:space="preserve">high </w:t>
                  </w:r>
                  <w:r>
                    <w:rPr>
                      <w:sz w:val="24"/>
                    </w:rPr>
                    <w:t>x 5 ½</w:t>
                  </w:r>
                  <w:r w:rsidR="00345A43">
                    <w:rPr>
                      <w:sz w:val="24"/>
                    </w:rPr>
                    <w:t xml:space="preserve"> wide)</w:t>
                  </w:r>
                </w:p>
              </w:tc>
              <w:tc>
                <w:tcPr>
                  <w:tcW w:w="2790" w:type="dxa"/>
                </w:tcPr>
                <w:p w:rsidR="00043117" w:rsidRPr="00560314" w:rsidRDefault="00043117" w:rsidP="00345A43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$125</w:t>
                  </w:r>
                </w:p>
              </w:tc>
              <w:tc>
                <w:tcPr>
                  <w:tcW w:w="1980" w:type="dxa"/>
                </w:tcPr>
                <w:p w:rsidR="00043117" w:rsidRPr="00560314" w:rsidRDefault="00043117" w:rsidP="00345A43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$225</w:t>
                  </w:r>
                </w:p>
              </w:tc>
            </w:tr>
            <w:tr w:rsidR="00043117" w:rsidRPr="00560314" w:rsidTr="00345A43">
              <w:tc>
                <w:tcPr>
                  <w:tcW w:w="4477" w:type="dxa"/>
                </w:tcPr>
                <w:p w:rsidR="00043117" w:rsidRPr="00560314" w:rsidRDefault="00043117" w:rsidP="00043117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Half Page – (App 4 ¼ </w:t>
                  </w:r>
                  <w:r w:rsidR="00345A43">
                    <w:rPr>
                      <w:sz w:val="24"/>
                    </w:rPr>
                    <w:t xml:space="preserve">high </w:t>
                  </w:r>
                  <w:r>
                    <w:rPr>
                      <w:sz w:val="24"/>
                    </w:rPr>
                    <w:t>x 5 ½</w:t>
                  </w:r>
                  <w:r w:rsidR="00345A43">
                    <w:rPr>
                      <w:sz w:val="24"/>
                    </w:rPr>
                    <w:t xml:space="preserve"> wide</w:t>
                  </w:r>
                  <w:r>
                    <w:rPr>
                      <w:sz w:val="24"/>
                    </w:rPr>
                    <w:t xml:space="preserve">) </w:t>
                  </w:r>
                </w:p>
              </w:tc>
              <w:tc>
                <w:tcPr>
                  <w:tcW w:w="2790" w:type="dxa"/>
                </w:tcPr>
                <w:p w:rsidR="00043117" w:rsidRPr="00560314" w:rsidRDefault="00345A43" w:rsidP="00345A43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$75</w:t>
                  </w:r>
                </w:p>
              </w:tc>
              <w:tc>
                <w:tcPr>
                  <w:tcW w:w="1980" w:type="dxa"/>
                </w:tcPr>
                <w:p w:rsidR="00043117" w:rsidRPr="00560314" w:rsidRDefault="00345A43" w:rsidP="00345A43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$135</w:t>
                  </w:r>
                </w:p>
              </w:tc>
            </w:tr>
            <w:tr w:rsidR="00345A43" w:rsidRPr="00560314" w:rsidTr="00345A43">
              <w:tc>
                <w:tcPr>
                  <w:tcW w:w="4477" w:type="dxa"/>
                </w:tcPr>
                <w:p w:rsidR="00345A43" w:rsidRDefault="00345A43" w:rsidP="00043117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Quarter Page – (App 2 1/8 high x 5 ½ wide)</w:t>
                  </w:r>
                </w:p>
              </w:tc>
              <w:tc>
                <w:tcPr>
                  <w:tcW w:w="2790" w:type="dxa"/>
                </w:tcPr>
                <w:p w:rsidR="00345A43" w:rsidRDefault="00345A43" w:rsidP="00345A43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$50</w:t>
                  </w:r>
                </w:p>
              </w:tc>
              <w:tc>
                <w:tcPr>
                  <w:tcW w:w="1980" w:type="dxa"/>
                </w:tcPr>
                <w:p w:rsidR="00345A43" w:rsidRDefault="00345A43" w:rsidP="00345A43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$90</w:t>
                  </w:r>
                </w:p>
              </w:tc>
            </w:tr>
          </w:tbl>
          <w:p w:rsidR="003F0C0B" w:rsidRPr="00560314" w:rsidRDefault="003F0C0B" w:rsidP="00B31104">
            <w:pPr>
              <w:rPr>
                <w:sz w:val="24"/>
              </w:rPr>
            </w:pPr>
          </w:p>
        </w:tc>
      </w:tr>
      <w:tr w:rsidR="00B31104" w:rsidRPr="00846B76" w:rsidTr="00346DE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B31104" w:rsidRPr="00560314" w:rsidRDefault="00B31104" w:rsidP="00B31104">
            <w:pPr>
              <w:rPr>
                <w:rFonts w:asciiTheme="majorHAnsi" w:hAnsiTheme="majorHAnsi"/>
                <w:b/>
                <w:sz w:val="24"/>
              </w:rPr>
            </w:pPr>
          </w:p>
        </w:tc>
      </w:tr>
      <w:tr w:rsidR="00B31104" w:rsidRPr="00846B76" w:rsidTr="00346DE2">
        <w:tc>
          <w:tcPr>
            <w:tcW w:w="5000" w:type="pct"/>
            <w:gridSpan w:val="4"/>
            <w:vAlign w:val="bottom"/>
          </w:tcPr>
          <w:p w:rsidR="00781609" w:rsidRPr="00560314" w:rsidRDefault="00345A43" w:rsidP="00B31104">
            <w:pPr>
              <w:spacing w:before="240"/>
              <w:rPr>
                <w:sz w:val="24"/>
              </w:rPr>
            </w:pPr>
            <w:r>
              <w:rPr>
                <w:sz w:val="24"/>
              </w:rPr>
              <w:t xml:space="preserve">***Please send artwork in .JPG file format to </w:t>
            </w:r>
            <w:hyperlink r:id="rId10" w:history="1">
              <w:r w:rsidRPr="0082126E">
                <w:rPr>
                  <w:rStyle w:val="Hyperlink"/>
                  <w:sz w:val="24"/>
                </w:rPr>
                <w:t>wcsingers.info@gmail.com</w:t>
              </w:r>
            </w:hyperlink>
            <w:r>
              <w:rPr>
                <w:sz w:val="24"/>
              </w:rPr>
              <w:t>. You may also enclose a business card with this form for a quarter page ad. Artwork and payment is due no later than November 15, 2022</w:t>
            </w:r>
            <w:proofErr w:type="gramStart"/>
            <w:r>
              <w:rPr>
                <w:sz w:val="24"/>
              </w:rPr>
              <w:t>.*</w:t>
            </w:r>
            <w:proofErr w:type="gramEnd"/>
            <w:r>
              <w:rPr>
                <w:sz w:val="24"/>
              </w:rPr>
              <w:t>**</w:t>
            </w:r>
          </w:p>
        </w:tc>
      </w:tr>
      <w:tr w:rsidR="00560314" w:rsidRPr="00846B76" w:rsidTr="00346DE2">
        <w:tc>
          <w:tcPr>
            <w:tcW w:w="5000" w:type="pct"/>
            <w:gridSpan w:val="4"/>
            <w:vAlign w:val="bottom"/>
          </w:tcPr>
          <w:p w:rsidR="00560314" w:rsidRDefault="00560314" w:rsidP="00B31104">
            <w:pPr>
              <w:spacing w:before="240"/>
              <w:rPr>
                <w:sz w:val="24"/>
              </w:rPr>
            </w:pPr>
            <w:r>
              <w:rPr>
                <w:sz w:val="24"/>
              </w:rPr>
              <w:t xml:space="preserve">Check Here ___ If you want your </w:t>
            </w:r>
            <w:r w:rsidR="00345A43">
              <w:rPr>
                <w:sz w:val="24"/>
              </w:rPr>
              <w:t xml:space="preserve">business </w:t>
            </w:r>
            <w:r>
              <w:rPr>
                <w:sz w:val="24"/>
              </w:rPr>
              <w:t xml:space="preserve">name and </w:t>
            </w:r>
            <w:r w:rsidR="00345A43">
              <w:rPr>
                <w:sz w:val="24"/>
              </w:rPr>
              <w:t>a link to your website</w:t>
            </w:r>
            <w:r w:rsidR="00FC1900">
              <w:rPr>
                <w:sz w:val="24"/>
              </w:rPr>
              <w:t xml:space="preserve"> listed on the Warren County Community Singers </w:t>
            </w:r>
            <w:r>
              <w:rPr>
                <w:sz w:val="24"/>
              </w:rPr>
              <w:t xml:space="preserve">website – </w:t>
            </w:r>
            <w:hyperlink r:id="rId11" w:history="1">
              <w:r w:rsidRPr="0082126E">
                <w:rPr>
                  <w:rStyle w:val="Hyperlink"/>
                  <w:sz w:val="24"/>
                </w:rPr>
                <w:t>www.wcsingers.org</w:t>
              </w:r>
            </w:hyperlink>
            <w:r>
              <w:rPr>
                <w:sz w:val="24"/>
              </w:rPr>
              <w:t xml:space="preserve">. </w:t>
            </w:r>
          </w:p>
          <w:p w:rsidR="00560314" w:rsidRDefault="00560314" w:rsidP="00B31104">
            <w:pPr>
              <w:spacing w:before="240"/>
              <w:rPr>
                <w:sz w:val="24"/>
              </w:rPr>
            </w:pPr>
            <w:r>
              <w:rPr>
                <w:sz w:val="24"/>
              </w:rPr>
              <w:t>Please make your check payable to Warren County Community Singers and mail with this form to: Warren County Community Singers, PO Box 202, Washington, NJ 07882</w:t>
            </w:r>
          </w:p>
          <w:p w:rsidR="00560314" w:rsidRPr="00560314" w:rsidRDefault="00560314" w:rsidP="00B31104">
            <w:pPr>
              <w:spacing w:before="240"/>
              <w:rPr>
                <w:sz w:val="24"/>
              </w:rPr>
            </w:pPr>
            <w:r>
              <w:rPr>
                <w:sz w:val="24"/>
              </w:rPr>
              <w:t xml:space="preserve">Bill </w:t>
            </w:r>
            <w:proofErr w:type="spellStart"/>
            <w:r>
              <w:rPr>
                <w:sz w:val="24"/>
              </w:rPr>
              <w:t>LePore</w:t>
            </w:r>
            <w:proofErr w:type="spellEnd"/>
            <w:r>
              <w:rPr>
                <w:sz w:val="24"/>
              </w:rPr>
              <w:t xml:space="preserve"> – Co-President – 610-905-6664</w:t>
            </w:r>
            <w:r>
              <w:rPr>
                <w:sz w:val="24"/>
              </w:rPr>
              <w:br/>
              <w:t xml:space="preserve">Meg </w:t>
            </w:r>
            <w:proofErr w:type="spellStart"/>
            <w:r>
              <w:rPr>
                <w:sz w:val="24"/>
              </w:rPr>
              <w:t>Slutter</w:t>
            </w:r>
            <w:proofErr w:type="spellEnd"/>
            <w:r>
              <w:rPr>
                <w:sz w:val="24"/>
              </w:rPr>
              <w:t xml:space="preserve"> – Co-president – 908-797-3614</w:t>
            </w:r>
            <w:r>
              <w:rPr>
                <w:sz w:val="24"/>
              </w:rPr>
              <w:br/>
              <w:t xml:space="preserve">Email: </w:t>
            </w:r>
            <w:hyperlink r:id="rId12" w:history="1">
              <w:r w:rsidRPr="0082126E">
                <w:rPr>
                  <w:rStyle w:val="Hyperlink"/>
                  <w:sz w:val="24"/>
                </w:rPr>
                <w:t>wcsingers.info@gmail.com</w:t>
              </w:r>
            </w:hyperlink>
            <w:r>
              <w:rPr>
                <w:sz w:val="24"/>
              </w:rPr>
              <w:t xml:space="preserve"> </w:t>
            </w:r>
          </w:p>
        </w:tc>
      </w:tr>
      <w:tr w:rsidR="00B31104" w:rsidRPr="00846B76" w:rsidTr="00B31104">
        <w:tc>
          <w:tcPr>
            <w:tcW w:w="576" w:type="pct"/>
          </w:tcPr>
          <w:p w:rsidR="00B31104" w:rsidRPr="00560314" w:rsidRDefault="00B31104" w:rsidP="00781609">
            <w:pPr>
              <w:spacing w:before="120"/>
              <w:rPr>
                <w:sz w:val="24"/>
              </w:rPr>
            </w:pPr>
          </w:p>
        </w:tc>
        <w:tc>
          <w:tcPr>
            <w:tcW w:w="4424" w:type="pct"/>
            <w:gridSpan w:val="3"/>
            <w:vAlign w:val="bottom"/>
          </w:tcPr>
          <w:p w:rsidR="00B31104" w:rsidRDefault="00B31104" w:rsidP="00B31104"/>
        </w:tc>
      </w:tr>
    </w:tbl>
    <w:p w:rsidR="00CE6104" w:rsidRPr="00E677FE" w:rsidRDefault="00CE6104" w:rsidP="00E677FE">
      <w:pPr>
        <w:spacing w:after="0"/>
        <w:rPr>
          <w:sz w:val="16"/>
          <w:szCs w:val="16"/>
        </w:rPr>
      </w:pPr>
    </w:p>
    <w:sectPr w:rsidR="00CE6104" w:rsidRPr="00E677FE" w:rsidSect="00B31104">
      <w:headerReference w:type="default" r:id="rId13"/>
      <w:footerReference w:type="default" r:id="rId14"/>
      <w:type w:val="continuous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7376" w:rsidRDefault="004F7376" w:rsidP="00650259">
      <w:pPr>
        <w:spacing w:after="0" w:line="240" w:lineRule="auto"/>
      </w:pPr>
      <w:r>
        <w:separator/>
      </w:r>
    </w:p>
  </w:endnote>
  <w:endnote w:type="continuationSeparator" w:id="0">
    <w:p w:rsidR="004F7376" w:rsidRDefault="004F737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548EBF-D8FE-43DE-B5C8-BF4745DBCF44}"/>
    <w:embedBold r:id="rId2" w:fontKey="{AA9E8C50-20EF-406F-B4F8-5365C03B87D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7A5255F-31CE-49E4-8396-E6F9309C84DE}"/>
    <w:embedBold r:id="rId4" w:fontKey="{8EDFA272-C20F-45AF-B264-1B2A7A42EA7A}"/>
    <w:embedItalic r:id="rId5" w:fontKey="{4C0327F5-06D2-433A-9D5F-33461322DEC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9C5EAE7B-F286-4A55-90C9-BD190556D0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1900" w:rsidRDefault="00FC1900" w:rsidP="00FC1900">
    <w:pPr>
      <w:pStyle w:val="Footer"/>
      <w:jc w:val="center"/>
    </w:pPr>
    <w:r w:rsidRPr="00FC1900">
      <w:t>Funded in part by the Warren County Cultural and Heritage Division of Land Preservation</w:t>
    </w:r>
  </w:p>
  <w:p w:rsidR="00731F26" w:rsidRDefault="00731F26" w:rsidP="00C829FF">
    <w:pPr>
      <w:pStyle w:val="Footer"/>
      <w:tabs>
        <w:tab w:val="clear" w:pos="4680"/>
        <w:tab w:val="clear" w:pos="9810"/>
        <w:tab w:val="left" w:pos="2286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7376" w:rsidRDefault="004F7376" w:rsidP="00650259">
      <w:pPr>
        <w:spacing w:after="0" w:line="240" w:lineRule="auto"/>
      </w:pPr>
      <w:r>
        <w:separator/>
      </w:r>
    </w:p>
  </w:footnote>
  <w:footnote w:type="continuationSeparator" w:id="0">
    <w:p w:rsidR="004F7376" w:rsidRDefault="004F7376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6582" w:rsidRPr="008B4891" w:rsidRDefault="008B4891" w:rsidP="008B4891">
    <w:pPr>
      <w:pStyle w:val="Header"/>
      <w:jc w:val="center"/>
    </w:pPr>
    <w:r>
      <w:rPr>
        <w:noProof/>
      </w:rPr>
      <w:drawing>
        <wp:inline distT="0" distB="0" distL="0" distR="0">
          <wp:extent cx="2075688" cy="1380744"/>
          <wp:effectExtent l="0" t="0" r="127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CCS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5688" cy="13807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582"/>
    <w:rsid w:val="00043117"/>
    <w:rsid w:val="00052382"/>
    <w:rsid w:val="0006568A"/>
    <w:rsid w:val="00076F0F"/>
    <w:rsid w:val="00084253"/>
    <w:rsid w:val="000D1F49"/>
    <w:rsid w:val="001727CA"/>
    <w:rsid w:val="001935EA"/>
    <w:rsid w:val="001C4A3D"/>
    <w:rsid w:val="002462F3"/>
    <w:rsid w:val="00285F43"/>
    <w:rsid w:val="002C56E6"/>
    <w:rsid w:val="00345A43"/>
    <w:rsid w:val="00346DE2"/>
    <w:rsid w:val="00361E11"/>
    <w:rsid w:val="003B4744"/>
    <w:rsid w:val="003C3F2E"/>
    <w:rsid w:val="003F0847"/>
    <w:rsid w:val="003F0C0B"/>
    <w:rsid w:val="0040090B"/>
    <w:rsid w:val="0046302A"/>
    <w:rsid w:val="00487D2D"/>
    <w:rsid w:val="004D5D62"/>
    <w:rsid w:val="004F7376"/>
    <w:rsid w:val="005112D0"/>
    <w:rsid w:val="00560314"/>
    <w:rsid w:val="00577E06"/>
    <w:rsid w:val="005A3BF7"/>
    <w:rsid w:val="005F2035"/>
    <w:rsid w:val="005F7990"/>
    <w:rsid w:val="0063739C"/>
    <w:rsid w:val="00650259"/>
    <w:rsid w:val="006A4B99"/>
    <w:rsid w:val="006E629B"/>
    <w:rsid w:val="00731F26"/>
    <w:rsid w:val="00760D65"/>
    <w:rsid w:val="00770F25"/>
    <w:rsid w:val="00781609"/>
    <w:rsid w:val="007A35A8"/>
    <w:rsid w:val="007B0A85"/>
    <w:rsid w:val="007C6A52"/>
    <w:rsid w:val="0082043E"/>
    <w:rsid w:val="008B4891"/>
    <w:rsid w:val="008C6463"/>
    <w:rsid w:val="008E203A"/>
    <w:rsid w:val="0091229C"/>
    <w:rsid w:val="00940E73"/>
    <w:rsid w:val="0098597D"/>
    <w:rsid w:val="009A3EF6"/>
    <w:rsid w:val="009F619A"/>
    <w:rsid w:val="009F6DDE"/>
    <w:rsid w:val="00A07415"/>
    <w:rsid w:val="00A370A8"/>
    <w:rsid w:val="00A65D5E"/>
    <w:rsid w:val="00B25CE8"/>
    <w:rsid w:val="00B31104"/>
    <w:rsid w:val="00BB4CF3"/>
    <w:rsid w:val="00BD4753"/>
    <w:rsid w:val="00BD5CB1"/>
    <w:rsid w:val="00BE62EE"/>
    <w:rsid w:val="00C003BA"/>
    <w:rsid w:val="00C20943"/>
    <w:rsid w:val="00C36582"/>
    <w:rsid w:val="00C46878"/>
    <w:rsid w:val="00C829FF"/>
    <w:rsid w:val="00CB4A51"/>
    <w:rsid w:val="00CD4532"/>
    <w:rsid w:val="00CD47B0"/>
    <w:rsid w:val="00CE6104"/>
    <w:rsid w:val="00CE7918"/>
    <w:rsid w:val="00D16163"/>
    <w:rsid w:val="00D27C15"/>
    <w:rsid w:val="00D3568C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772E5"/>
    <w:rsid w:val="00FC1900"/>
    <w:rsid w:val="00FC1A64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wcsingers.info@gmail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wcsingers.org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wcsingers.info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%20Maiorano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9533879AA934E7BA9EE02AA36B81C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C4CE6D-1CB9-4363-95E6-8A8475C8A799}"/>
      </w:docPartPr>
      <w:docPartBody>
        <w:p w:rsidR="003B233F" w:rsidRDefault="008177C4">
          <w:pPr>
            <w:pStyle w:val="E9533879AA934E7BA9EE02AA36B81C0B"/>
          </w:pPr>
          <w:r w:rsidRPr="00346DE2">
            <w:t>Address</w:t>
          </w:r>
        </w:p>
      </w:docPartBody>
    </w:docPart>
    <w:docPart>
      <w:docPartPr>
        <w:name w:val="1D708205DF164B6A9366FE064DE059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92C4EF-B363-4B42-A54B-DC50BD3051D2}"/>
      </w:docPartPr>
      <w:docPartBody>
        <w:p w:rsidR="003B233F" w:rsidRDefault="008177C4">
          <w:pPr>
            <w:pStyle w:val="1D708205DF164B6A9366FE064DE059D0"/>
          </w:pPr>
          <w:r w:rsidRPr="00346DE2">
            <w:t>City/State/Zip</w:t>
          </w:r>
        </w:p>
      </w:docPartBody>
    </w:docPart>
    <w:docPart>
      <w:docPartPr>
        <w:name w:val="2A0C578294E04524879FA9630F244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CFA3E-8B1D-4D20-BA57-6CB577AC1921}"/>
      </w:docPartPr>
      <w:docPartBody>
        <w:p w:rsidR="003B233F" w:rsidRDefault="008177C4">
          <w:pPr>
            <w:pStyle w:val="2A0C578294E04524879FA9630F244497"/>
          </w:pPr>
          <w:r w:rsidRPr="00346DE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CB0"/>
    <w:rsid w:val="003B233F"/>
    <w:rsid w:val="00630CB0"/>
    <w:rsid w:val="008177C4"/>
    <w:rsid w:val="00C476BF"/>
    <w:rsid w:val="00DB2E62"/>
    <w:rsid w:val="00FA1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149E4C2023D4DC0A679B25E816D81F7">
    <w:name w:val="5149E4C2023D4DC0A679B25E816D81F7"/>
  </w:style>
  <w:style w:type="paragraph" w:customStyle="1" w:styleId="67662F5E136044ABB6CEF67231A96794">
    <w:name w:val="67662F5E136044ABB6CEF67231A96794"/>
  </w:style>
  <w:style w:type="paragraph" w:customStyle="1" w:styleId="E9533879AA934E7BA9EE02AA36B81C0B">
    <w:name w:val="E9533879AA934E7BA9EE02AA36B81C0B"/>
  </w:style>
  <w:style w:type="paragraph" w:customStyle="1" w:styleId="1D708205DF164B6A9366FE064DE059D0">
    <w:name w:val="1D708205DF164B6A9366FE064DE059D0"/>
  </w:style>
  <w:style w:type="paragraph" w:customStyle="1" w:styleId="554533BCF64E4D568435971AED33CFE1">
    <w:name w:val="554533BCF64E4D568435971AED33CFE1"/>
  </w:style>
  <w:style w:type="paragraph" w:customStyle="1" w:styleId="733DEE7C70444C3394D15C12C79F93DE">
    <w:name w:val="733DEE7C70444C3394D15C12C79F93DE"/>
  </w:style>
  <w:style w:type="paragraph" w:customStyle="1" w:styleId="2A0C578294E04524879FA9630F244497">
    <w:name w:val="2A0C578294E04524879FA9630F244497"/>
  </w:style>
  <w:style w:type="paragraph" w:customStyle="1" w:styleId="44E9A1BAE49940C5A2B7128AC555F727">
    <w:name w:val="44E9A1BAE49940C5A2B7128AC555F727"/>
  </w:style>
  <w:style w:type="paragraph" w:customStyle="1" w:styleId="EAE9F175C3F3403D8049B5854105356D">
    <w:name w:val="EAE9F175C3F3403D8049B5854105356D"/>
  </w:style>
  <w:style w:type="paragraph" w:customStyle="1" w:styleId="3D459BC60CD74ED9B81EC7EE65FAF9D1">
    <w:name w:val="3D459BC60CD74ED9B81EC7EE65FAF9D1"/>
  </w:style>
  <w:style w:type="paragraph" w:customStyle="1" w:styleId="90AAE4B7603C4905BA0EEC52F170E4F9">
    <w:name w:val="90AAE4B7603C4905BA0EEC52F170E4F9"/>
  </w:style>
  <w:style w:type="paragraph" w:customStyle="1" w:styleId="9DC73806C092441095360B4210471F3D">
    <w:name w:val="9DC73806C092441095360B4210471F3D"/>
  </w:style>
  <w:style w:type="paragraph" w:customStyle="1" w:styleId="6E1920AA9EE04771845091421CC57F31">
    <w:name w:val="6E1920AA9EE04771845091421CC57F31"/>
  </w:style>
  <w:style w:type="paragraph" w:customStyle="1" w:styleId="E0BEDF68E49048419FD4ED3C6715479B">
    <w:name w:val="E0BEDF68E49048419FD4ED3C6715479B"/>
  </w:style>
  <w:style w:type="paragraph" w:customStyle="1" w:styleId="FD9F535E2F4E432C958201A3540108C6">
    <w:name w:val="FD9F535E2F4E432C958201A3540108C6"/>
  </w:style>
  <w:style w:type="paragraph" w:customStyle="1" w:styleId="2746E13759EE4465BE156B69CB6CCD46">
    <w:name w:val="2746E13759EE4465BE156B69CB6CCD46"/>
  </w:style>
  <w:style w:type="paragraph" w:customStyle="1" w:styleId="9292E2D522504BF28919273B1D646CBF">
    <w:name w:val="9292E2D522504BF28919273B1D646CBF"/>
  </w:style>
  <w:style w:type="paragraph" w:customStyle="1" w:styleId="728F4048A4424EF8B184E2FEDF50D860">
    <w:name w:val="728F4048A4424EF8B184E2FEDF50D860"/>
  </w:style>
  <w:style w:type="paragraph" w:customStyle="1" w:styleId="3F4842AEE1B447C89849C7E6A252BF5A">
    <w:name w:val="3F4842AEE1B447C89849C7E6A252BF5A"/>
  </w:style>
  <w:style w:type="paragraph" w:customStyle="1" w:styleId="3F3EA44B5CB7450FAC07B8898869C7C0">
    <w:name w:val="3F3EA44B5CB7450FAC07B8898869C7C0"/>
  </w:style>
  <w:style w:type="paragraph" w:customStyle="1" w:styleId="31CF3D9EBB4E47389F8B0B7EDA86C0E9">
    <w:name w:val="31CF3D9EBB4E47389F8B0B7EDA86C0E9"/>
  </w:style>
  <w:style w:type="paragraph" w:customStyle="1" w:styleId="9C85DD1862FC4BB69E3E926CD0731999">
    <w:name w:val="9C85DD1862FC4BB69E3E926CD0731999"/>
  </w:style>
  <w:style w:type="paragraph" w:customStyle="1" w:styleId="E75EB5709F4D4AC0B8FF5211A96C0EF9">
    <w:name w:val="E75EB5709F4D4AC0B8FF5211A96C0EF9"/>
  </w:style>
  <w:style w:type="paragraph" w:customStyle="1" w:styleId="97A12B4F81E44E81B7C66DC5563436F4">
    <w:name w:val="97A12B4F81E44E81B7C66DC5563436F4"/>
    <w:rsid w:val="00630CB0"/>
  </w:style>
  <w:style w:type="paragraph" w:customStyle="1" w:styleId="8D8A6B3F259347B69A09C19423D4F089">
    <w:name w:val="8D8A6B3F259347B69A09C19423D4F089"/>
    <w:rsid w:val="00630CB0"/>
  </w:style>
  <w:style w:type="character" w:styleId="PlaceholderText">
    <w:name w:val="Placeholder Text"/>
    <w:basedOn w:val="DefaultParagraphFont"/>
    <w:uiPriority w:val="99"/>
    <w:semiHidden/>
    <w:rsid w:val="008177C4"/>
    <w:rPr>
      <w:color w:val="808080"/>
    </w:rPr>
  </w:style>
  <w:style w:type="paragraph" w:customStyle="1" w:styleId="524D3F81866349598AC71D1D17C165F2">
    <w:name w:val="524D3F81866349598AC71D1D17C165F2"/>
    <w:rsid w:val="00630CB0"/>
  </w:style>
  <w:style w:type="paragraph" w:customStyle="1" w:styleId="D71BE8BD4BFA487AA4E9A105642B32EA">
    <w:name w:val="D71BE8BD4BFA487AA4E9A105642B32EA"/>
    <w:rsid w:val="00630CB0"/>
  </w:style>
  <w:style w:type="paragraph" w:customStyle="1" w:styleId="D317BD85BD5F4CBB806AE6EDF08FAA90">
    <w:name w:val="D317BD85BD5F4CBB806AE6EDF08FAA90"/>
    <w:rsid w:val="00630CB0"/>
  </w:style>
  <w:style w:type="paragraph" w:customStyle="1" w:styleId="9818F72F5CC04138A4C3DF7991E5B7AF">
    <w:name w:val="9818F72F5CC04138A4C3DF7991E5B7AF"/>
    <w:rsid w:val="00630CB0"/>
  </w:style>
  <w:style w:type="paragraph" w:customStyle="1" w:styleId="C9F283C7A4774F489F77D89E6A53A9D8">
    <w:name w:val="C9F283C7A4774F489F77D89E6A53A9D8"/>
    <w:rsid w:val="003B233F"/>
  </w:style>
  <w:style w:type="paragraph" w:customStyle="1" w:styleId="2587D794819A4AD6B4EEFAD5DA000C5D">
    <w:name w:val="2587D794819A4AD6B4EEFAD5DA000C5D"/>
    <w:rsid w:val="003B233F"/>
  </w:style>
  <w:style w:type="paragraph" w:customStyle="1" w:styleId="89ABF27B26A64001A79E15098DB3DCB0">
    <w:name w:val="89ABF27B26A64001A79E15098DB3DCB0"/>
    <w:rsid w:val="003B233F"/>
  </w:style>
  <w:style w:type="paragraph" w:customStyle="1" w:styleId="8B8E3BFA93F8473B91DA40254130FB32">
    <w:name w:val="8B8E3BFA93F8473B91DA40254130FB32"/>
    <w:rsid w:val="003B233F"/>
  </w:style>
  <w:style w:type="paragraph" w:customStyle="1" w:styleId="2BE96DD4618046F2B8817E4E9C6AA534">
    <w:name w:val="2BE96DD4618046F2B8817E4E9C6AA534"/>
    <w:rsid w:val="003B233F"/>
  </w:style>
  <w:style w:type="paragraph" w:customStyle="1" w:styleId="F329B30200F94A0CB22BB6C576CCB525">
    <w:name w:val="F329B30200F94A0CB22BB6C576CCB525"/>
    <w:rsid w:val="003B233F"/>
  </w:style>
  <w:style w:type="paragraph" w:customStyle="1" w:styleId="EDA5D61A0F244DE0B2744326B5590B35">
    <w:name w:val="EDA5D61A0F244DE0B2744326B5590B35"/>
    <w:rsid w:val="003B233F"/>
  </w:style>
  <w:style w:type="paragraph" w:customStyle="1" w:styleId="35BD6D46A8ED4CC0BDDAA4D4B82C6871">
    <w:name w:val="35BD6D46A8ED4CC0BDDAA4D4B82C6871"/>
    <w:rsid w:val="003B233F"/>
  </w:style>
  <w:style w:type="paragraph" w:customStyle="1" w:styleId="EDF18017F0574665A2336BB1083B4AC0">
    <w:name w:val="EDF18017F0574665A2336BB1083B4AC0"/>
    <w:rsid w:val="008177C4"/>
  </w:style>
  <w:style w:type="paragraph" w:customStyle="1" w:styleId="328B4AE44AE440E4A906E11DB8F7275D">
    <w:name w:val="328B4AE44AE440E4A906E11DB8F7275D"/>
    <w:rsid w:val="008177C4"/>
  </w:style>
  <w:style w:type="paragraph" w:customStyle="1" w:styleId="2ED57587D2A74BE29EDE2256DC562CF0">
    <w:name w:val="2ED57587D2A74BE29EDE2256DC562CF0"/>
    <w:rsid w:val="008177C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sharepoint/v3"/>
    <ds:schemaRef ds:uri="http://purl.org/dc/terms/"/>
    <ds:schemaRef ds:uri="http://schemas.microsoft.com/office/2006/documentManagement/types"/>
    <ds:schemaRef ds:uri="6dc4bcd6-49db-4c07-9060-8acfc67cef9f"/>
    <ds:schemaRef ds:uri="http://purl.org/dc/dcmitype/"/>
    <ds:schemaRef ds:uri="http://schemas.microsoft.com/office/infopath/2007/PartnerControls"/>
    <ds:schemaRef ds:uri="fb0879af-3eba-417a-a55a-ffe6dcd6ca77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2022-09-11T23:28:00Z</dcterms:created>
  <dcterms:modified xsi:type="dcterms:W3CDTF">2022-09-11T23:28:00Z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